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392" w:rsidRDefault="00485392" w:rsidP="00485392">
      <w:pPr>
        <w:ind w:left="720"/>
        <w:rPr>
          <w:rFonts w:hint="cs"/>
          <w:b/>
          <w:bCs/>
          <w:sz w:val="28"/>
          <w:szCs w:val="28"/>
          <w:rtl/>
        </w:rPr>
      </w:pPr>
      <w:r w:rsidRPr="00281741">
        <w:rPr>
          <w:rFonts w:hint="cs"/>
          <w:b/>
          <w:bCs/>
          <w:sz w:val="28"/>
          <w:szCs w:val="28"/>
          <w:rtl/>
        </w:rPr>
        <w:t xml:space="preserve"> </w:t>
      </w:r>
    </w:p>
    <w:p w:rsidR="00485392" w:rsidRDefault="00485392" w:rsidP="00485392">
      <w:pPr>
        <w:ind w:left="720"/>
        <w:rPr>
          <w:rFonts w:hint="cs"/>
          <w:b/>
          <w:bCs/>
          <w:sz w:val="28"/>
          <w:szCs w:val="28"/>
          <w:rtl/>
        </w:rPr>
      </w:pPr>
    </w:p>
    <w:p w:rsidR="00485392" w:rsidRDefault="00485392" w:rsidP="00485392">
      <w:pPr>
        <w:ind w:left="720"/>
        <w:rPr>
          <w:rFonts w:hint="cs"/>
          <w:b/>
          <w:bCs/>
          <w:sz w:val="28"/>
          <w:szCs w:val="28"/>
          <w:rtl/>
        </w:rPr>
      </w:pPr>
    </w:p>
    <w:p w:rsidR="00485392" w:rsidRPr="00485392" w:rsidRDefault="00485392" w:rsidP="00485392">
      <w:pPr>
        <w:ind w:left="720"/>
        <w:rPr>
          <w:rFonts w:hint="cs"/>
          <w:b/>
          <w:bCs/>
          <w:sz w:val="28"/>
          <w:szCs w:val="28"/>
          <w:u w:val="single"/>
          <w:rtl/>
        </w:rPr>
      </w:pPr>
      <w:r w:rsidRPr="00485392">
        <w:rPr>
          <w:rFonts w:hint="cs"/>
          <w:b/>
          <w:bCs/>
          <w:sz w:val="28"/>
          <w:szCs w:val="28"/>
          <w:u w:val="single"/>
          <w:rtl/>
        </w:rPr>
        <w:t>חבילת יום קיץ מרענן</w:t>
      </w:r>
    </w:p>
    <w:p w:rsidR="00485392" w:rsidRPr="00E00E2D" w:rsidRDefault="00485392" w:rsidP="00485392">
      <w:pPr>
        <w:ind w:left="720"/>
        <w:rPr>
          <w:rFonts w:cs="David"/>
          <w:b/>
          <w:bCs/>
          <w:sz w:val="24"/>
          <w:szCs w:val="24"/>
          <w:rtl/>
        </w:rPr>
      </w:pPr>
      <w:r w:rsidRPr="00281741">
        <w:rPr>
          <w:rFonts w:hint="cs"/>
          <w:b/>
          <w:bCs/>
          <w:sz w:val="28"/>
          <w:szCs w:val="28"/>
          <w:rtl/>
        </w:rPr>
        <w:t xml:space="preserve"> </w:t>
      </w:r>
      <w:r w:rsidRPr="00E00E2D">
        <w:rPr>
          <w:rFonts w:cs="David" w:hint="cs"/>
          <w:b/>
          <w:bCs/>
          <w:color w:val="0000FF"/>
          <w:sz w:val="24"/>
          <w:szCs w:val="24"/>
          <w:rtl/>
        </w:rPr>
        <w:t>חוף צמח</w:t>
      </w:r>
      <w:r w:rsidRPr="00E00E2D">
        <w:rPr>
          <w:rFonts w:cs="David" w:hint="cs"/>
          <w:b/>
          <w:bCs/>
          <w:sz w:val="24"/>
          <w:szCs w:val="24"/>
          <w:rtl/>
        </w:rPr>
        <w:t xml:space="preserve"> ממוקם ברצועת החוף היפה והפסטורלית ביותר בכנרת!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b/>
          <w:bCs/>
          <w:sz w:val="24"/>
          <w:szCs w:val="24"/>
          <w:rtl/>
        </w:rPr>
        <w:t xml:space="preserve">לרשות האורחים בחוף ניתנים כל השירותים והאמצעים הדרושים על מנת שהבילוי יהיה מהנה, מפנק ובטוח: </w:t>
      </w:r>
      <w:r w:rsidRPr="00E00E2D">
        <w:rPr>
          <w:rFonts w:cs="David" w:hint="cs"/>
          <w:sz w:val="24"/>
          <w:szCs w:val="24"/>
          <w:rtl/>
        </w:rPr>
        <w:t>חוף רחצה מוסדר, פארק מים, מדשאות רחבות, הצללות, כסאות חוף,שולחנות, קפיטריה,שירותי הצלה ועזרה ראשונה, שירותים ומקלחות,חניה בשפע, גישה לנכים וכמובן נוף בלתי נשכח לכנרת ולרמת הגולן...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30480</wp:posOffset>
            </wp:positionV>
            <wp:extent cx="1257300" cy="1943100"/>
            <wp:effectExtent l="19050" t="0" r="0" b="0"/>
            <wp:wrapTight wrapText="bothSides">
              <wp:wrapPolygon edited="0">
                <wp:start x="-327" y="0"/>
                <wp:lineTo x="-327" y="21388"/>
                <wp:lineTo x="21600" y="21388"/>
                <wp:lineTo x="21600" y="0"/>
                <wp:lineTo x="-327" y="0"/>
              </wp:wrapPolygon>
            </wp:wrapTight>
            <wp:docPr id="10" name="תמונה 4" descr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תמונה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E2D">
        <w:rPr>
          <w:rFonts w:cs="David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30480</wp:posOffset>
            </wp:positionV>
            <wp:extent cx="2171700" cy="1943100"/>
            <wp:effectExtent l="19050" t="0" r="0" b="0"/>
            <wp:wrapTight wrapText="bothSides">
              <wp:wrapPolygon edited="0">
                <wp:start x="-189" y="0"/>
                <wp:lineTo x="-189" y="21388"/>
                <wp:lineTo x="21600" y="21388"/>
                <wp:lineTo x="21600" y="0"/>
                <wp:lineTo x="-189" y="0"/>
              </wp:wrapPolygon>
            </wp:wrapTight>
            <wp:docPr id="11" name="תמונה 3" descr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תמונה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E2D">
        <w:rPr>
          <w:rFonts w:cs="David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30480</wp:posOffset>
            </wp:positionV>
            <wp:extent cx="1295400" cy="1943100"/>
            <wp:effectExtent l="19050" t="0" r="0" b="0"/>
            <wp:wrapTight wrapText="bothSides">
              <wp:wrapPolygon edited="0">
                <wp:start x="-318" y="0"/>
                <wp:lineTo x="-318" y="21388"/>
                <wp:lineTo x="21600" y="21388"/>
                <wp:lineTo x="21600" y="0"/>
                <wp:lineTo x="-318" y="0"/>
              </wp:wrapPolygon>
            </wp:wrapTight>
            <wp:docPr id="12" name="תמונה 2" descr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תמונה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 xml:space="preserve">                                 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 xml:space="preserve">את היום נפתח עם </w:t>
      </w:r>
      <w:r w:rsidRPr="00E00E2D">
        <w:rPr>
          <w:rFonts w:cs="David" w:hint="cs"/>
          <w:b/>
          <w:bCs/>
          <w:color w:val="0000FF"/>
          <w:sz w:val="24"/>
          <w:szCs w:val="24"/>
          <w:rtl/>
        </w:rPr>
        <w:t xml:space="preserve">קבלת פנים </w:t>
      </w:r>
      <w:r w:rsidRPr="00E00E2D">
        <w:rPr>
          <w:rFonts w:cs="David" w:hint="cs"/>
          <w:sz w:val="24"/>
          <w:szCs w:val="24"/>
          <w:rtl/>
        </w:rPr>
        <w:t>הכוללת שתייה קרה, חמה ומאפי בוקר מתוקים.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193675</wp:posOffset>
            </wp:positionV>
            <wp:extent cx="1257300" cy="1600200"/>
            <wp:effectExtent l="19050" t="0" r="0" b="0"/>
            <wp:wrapTight wrapText="bothSides">
              <wp:wrapPolygon edited="0">
                <wp:start x="-327" y="0"/>
                <wp:lineTo x="-327" y="21343"/>
                <wp:lineTo x="21600" y="21343"/>
                <wp:lineTo x="21600" y="0"/>
                <wp:lineTo x="-327" y="0"/>
              </wp:wrapPolygon>
            </wp:wrapTight>
            <wp:docPr id="13" name="תמונה 5" descr="מועדון ימ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מועדון ימי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E2D">
        <w:rPr>
          <w:rFonts w:cs="David" w:hint="cs"/>
          <w:sz w:val="24"/>
          <w:szCs w:val="24"/>
          <w:rtl/>
        </w:rPr>
        <w:t xml:space="preserve">בסיום קבלת הפנים נערוך שיחת פתיחה, התארגנות קלה ומעבר להפנינג מטריף בחוף -  </w:t>
      </w:r>
    </w:p>
    <w:p w:rsidR="00485392" w:rsidRPr="00E00E2D" w:rsidRDefault="00485392" w:rsidP="00485392">
      <w:pPr>
        <w:ind w:left="720"/>
        <w:rPr>
          <w:rFonts w:cs="David"/>
          <w:b/>
          <w:bCs/>
          <w:color w:val="FF0000"/>
          <w:sz w:val="24"/>
          <w:szCs w:val="24"/>
          <w:rtl/>
        </w:rPr>
      </w:pPr>
    </w:p>
    <w:p w:rsidR="00485392" w:rsidRPr="00E00E2D" w:rsidRDefault="00485392" w:rsidP="00485392">
      <w:pPr>
        <w:ind w:left="720"/>
        <w:rPr>
          <w:rFonts w:cs="David"/>
          <w:sz w:val="24"/>
          <w:szCs w:val="24"/>
        </w:rPr>
      </w:pPr>
      <w:r w:rsidRPr="00E00E2D">
        <w:rPr>
          <w:rFonts w:cs="David" w:hint="cs"/>
          <w:b/>
          <w:bCs/>
          <w:sz w:val="24"/>
          <w:szCs w:val="24"/>
          <w:rtl/>
        </w:rPr>
        <w:t xml:space="preserve">לרשות הקבוצה מתחם פרטי הכולל: </w:t>
      </w:r>
      <w:r w:rsidRPr="00E00E2D">
        <w:rPr>
          <w:rFonts w:cs="David" w:hint="cs"/>
          <w:sz w:val="24"/>
          <w:szCs w:val="24"/>
          <w:rtl/>
        </w:rPr>
        <w:t>כסאות, שולחנות, עמדת שתייה קרה, מטקות, שש בש, דמקה, פריסבי, עיתונים ומגזינים.</w:t>
      </w:r>
    </w:p>
    <w:p w:rsidR="00485392" w:rsidRPr="00E00E2D" w:rsidRDefault="00485392" w:rsidP="00485392">
      <w:pPr>
        <w:rPr>
          <w:rFonts w:cs="David"/>
          <w:b/>
          <w:bCs/>
          <w:sz w:val="24"/>
          <w:szCs w:val="24"/>
          <w:rtl/>
        </w:rPr>
      </w:pPr>
    </w:p>
    <w:p w:rsidR="00485392" w:rsidRPr="00E00E2D" w:rsidRDefault="00485392" w:rsidP="00485392">
      <w:pPr>
        <w:ind w:left="720"/>
        <w:rPr>
          <w:rFonts w:cs="David"/>
          <w:b/>
          <w:bCs/>
          <w:color w:val="993300"/>
          <w:sz w:val="24"/>
          <w:szCs w:val="24"/>
          <w:rtl/>
        </w:rPr>
      </w:pPr>
      <w:r w:rsidRPr="00E00E2D">
        <w:rPr>
          <w:rFonts w:cs="David" w:hint="cs"/>
          <w:b/>
          <w:bCs/>
          <w:color w:val="993300"/>
          <w:sz w:val="24"/>
          <w:szCs w:val="24"/>
          <w:u w:val="single"/>
          <w:rtl/>
        </w:rPr>
        <w:t>פעילויות בחוף:</w:t>
      </w:r>
    </w:p>
    <w:p w:rsidR="00485392" w:rsidRPr="00E00E2D" w:rsidRDefault="00485392" w:rsidP="00485392">
      <w:pPr>
        <w:numPr>
          <w:ilvl w:val="0"/>
          <w:numId w:val="2"/>
        </w:numPr>
        <w:spacing w:after="0" w:line="240" w:lineRule="auto"/>
        <w:rPr>
          <w:rFonts w:cs="David"/>
          <w:sz w:val="24"/>
          <w:szCs w:val="24"/>
        </w:rPr>
      </w:pPr>
      <w:r>
        <w:rPr>
          <w:rFonts w:cs="David" w:hint="cs"/>
          <w:b/>
          <w:bCs/>
          <w:noProof/>
          <w:color w:val="666699"/>
          <w:sz w:val="24"/>
          <w:szCs w:val="24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173990</wp:posOffset>
            </wp:positionV>
            <wp:extent cx="1257300" cy="1371600"/>
            <wp:effectExtent l="19050" t="0" r="0" b="0"/>
            <wp:wrapTight wrapText="bothSides">
              <wp:wrapPolygon edited="0">
                <wp:start x="-327" y="0"/>
                <wp:lineTo x="-327" y="21300"/>
                <wp:lineTo x="21600" y="21300"/>
                <wp:lineTo x="21600" y="0"/>
                <wp:lineTo x="-327" y="0"/>
              </wp:wrapPolygon>
            </wp:wrapTight>
            <wp:docPr id="14" name="תמונה 6" descr="פארק מ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פארק מים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E2D">
        <w:rPr>
          <w:rFonts w:cs="David" w:hint="cs"/>
          <w:b/>
          <w:bCs/>
          <w:color w:val="666699"/>
          <w:sz w:val="24"/>
          <w:szCs w:val="24"/>
          <w:rtl/>
        </w:rPr>
        <w:t>פארק מים מטריף הכולל מגלשות מים ארוכות, ישרות ומפותלות.</w:t>
      </w:r>
    </w:p>
    <w:p w:rsidR="00485392" w:rsidRPr="00E00E2D" w:rsidRDefault="00485392" w:rsidP="00485392">
      <w:pPr>
        <w:ind w:left="720"/>
        <w:rPr>
          <w:rFonts w:cs="David"/>
          <w:b/>
          <w:bCs/>
          <w:sz w:val="24"/>
          <w:szCs w:val="24"/>
          <w:rtl/>
        </w:rPr>
      </w:pPr>
      <w:r w:rsidRPr="00E00E2D">
        <w:rPr>
          <w:rFonts w:cs="David" w:hint="cs"/>
          <w:b/>
          <w:bCs/>
          <w:sz w:val="24"/>
          <w:szCs w:val="24"/>
          <w:rtl/>
        </w:rPr>
        <w:t xml:space="preserve">-    </w:t>
      </w:r>
      <w:r w:rsidRPr="00E00E2D">
        <w:rPr>
          <w:rFonts w:cs="David" w:hint="cs"/>
          <w:b/>
          <w:bCs/>
          <w:color w:val="666699"/>
          <w:sz w:val="24"/>
          <w:szCs w:val="24"/>
          <w:rtl/>
        </w:rPr>
        <w:t>רחצה בכנרת.</w:t>
      </w:r>
    </w:p>
    <w:p w:rsidR="00485392" w:rsidRPr="00E00E2D" w:rsidRDefault="00485392" w:rsidP="00485392">
      <w:pPr>
        <w:numPr>
          <w:ilvl w:val="0"/>
          <w:numId w:val="2"/>
        </w:numPr>
        <w:spacing w:after="0" w:line="240" w:lineRule="auto"/>
        <w:rPr>
          <w:rFonts w:cs="David"/>
          <w:b/>
          <w:bCs/>
          <w:color w:val="666699"/>
          <w:sz w:val="24"/>
          <w:szCs w:val="24"/>
        </w:rPr>
      </w:pPr>
      <w:r w:rsidRPr="00E00E2D">
        <w:rPr>
          <w:rFonts w:cs="David" w:hint="cs"/>
          <w:b/>
          <w:bCs/>
          <w:color w:val="666699"/>
          <w:sz w:val="24"/>
          <w:szCs w:val="24"/>
          <w:rtl/>
        </w:rPr>
        <w:t xml:space="preserve">סקי בננה רטוב ומהנה. </w:t>
      </w:r>
      <w:r w:rsidRPr="00E00E2D">
        <w:rPr>
          <w:rFonts w:cs="David" w:hint="cs"/>
          <w:sz w:val="24"/>
          <w:szCs w:val="24"/>
          <w:rtl/>
        </w:rPr>
        <w:t>(כל משתתף עושה סבב אחד).</w:t>
      </w:r>
      <w:r w:rsidRPr="00E00E2D">
        <w:rPr>
          <w:rFonts w:cs="David"/>
          <w:sz w:val="24"/>
          <w:szCs w:val="24"/>
        </w:rPr>
        <w:t xml:space="preserve"> </w:t>
      </w:r>
    </w:p>
    <w:p w:rsidR="00485392" w:rsidRPr="00E00E2D" w:rsidRDefault="00485392" w:rsidP="00485392">
      <w:pPr>
        <w:numPr>
          <w:ilvl w:val="0"/>
          <w:numId w:val="2"/>
        </w:numPr>
        <w:spacing w:after="0" w:line="240" w:lineRule="auto"/>
        <w:rPr>
          <w:rFonts w:cs="David"/>
          <w:b/>
          <w:bCs/>
          <w:color w:val="666699"/>
          <w:sz w:val="24"/>
          <w:szCs w:val="24"/>
        </w:rPr>
      </w:pPr>
      <w:r w:rsidRPr="00E00E2D">
        <w:rPr>
          <w:rFonts w:cs="David" w:hint="cs"/>
          <w:b/>
          <w:bCs/>
          <w:color w:val="666699"/>
          <w:sz w:val="24"/>
          <w:szCs w:val="24"/>
          <w:rtl/>
        </w:rPr>
        <w:t xml:space="preserve">4 מזרוני ציפה. </w:t>
      </w:r>
    </w:p>
    <w:p w:rsidR="00485392" w:rsidRPr="00E00E2D" w:rsidRDefault="00485392" w:rsidP="00485392">
      <w:pPr>
        <w:numPr>
          <w:ilvl w:val="0"/>
          <w:numId w:val="2"/>
        </w:numPr>
        <w:spacing w:after="0" w:line="240" w:lineRule="auto"/>
        <w:rPr>
          <w:rFonts w:cs="David"/>
          <w:sz w:val="24"/>
          <w:szCs w:val="24"/>
        </w:rPr>
      </w:pPr>
      <w:r w:rsidRPr="00E00E2D">
        <w:rPr>
          <w:rFonts w:cs="David" w:hint="cs"/>
          <w:b/>
          <w:bCs/>
          <w:color w:val="666699"/>
          <w:sz w:val="24"/>
          <w:szCs w:val="24"/>
          <w:rtl/>
        </w:rPr>
        <w:t xml:space="preserve">שייט בקיאקים לאורך החוף. </w:t>
      </w:r>
      <w:r w:rsidRPr="00E00E2D">
        <w:rPr>
          <w:rFonts w:cs="David" w:hint="cs"/>
          <w:sz w:val="24"/>
          <w:szCs w:val="24"/>
          <w:rtl/>
        </w:rPr>
        <w:t xml:space="preserve">(4 סירות). </w:t>
      </w:r>
    </w:p>
    <w:p w:rsidR="00485392" w:rsidRPr="00E00E2D" w:rsidRDefault="00485392" w:rsidP="00485392">
      <w:pPr>
        <w:rPr>
          <w:rFonts w:cs="David"/>
          <w:sz w:val="24"/>
          <w:szCs w:val="24"/>
          <w:rtl/>
        </w:rPr>
      </w:pPr>
    </w:p>
    <w:p w:rsidR="00485392" w:rsidRPr="00E00E2D" w:rsidRDefault="00485392" w:rsidP="00485392">
      <w:pPr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>*</w:t>
      </w:r>
      <w:r w:rsidRPr="00E00E2D">
        <w:rPr>
          <w:rFonts w:cs="David" w:hint="cs"/>
          <w:b/>
          <w:bCs/>
          <w:color w:val="FF0000"/>
          <w:sz w:val="24"/>
          <w:szCs w:val="24"/>
          <w:rtl/>
        </w:rPr>
        <w:t xml:space="preserve">רענון </w:t>
      </w:r>
      <w:r w:rsidRPr="00E00E2D">
        <w:rPr>
          <w:rFonts w:cs="David"/>
          <w:b/>
          <w:bCs/>
          <w:color w:val="FF0000"/>
          <w:sz w:val="24"/>
          <w:szCs w:val="24"/>
          <w:rtl/>
        </w:rPr>
        <w:t>–</w:t>
      </w:r>
      <w:r w:rsidRPr="00E00E2D">
        <w:rPr>
          <w:rFonts w:cs="David" w:hint="cs"/>
          <w:sz w:val="24"/>
          <w:szCs w:val="24"/>
          <w:rtl/>
        </w:rPr>
        <w:t xml:space="preserve"> קרטיבים.</w:t>
      </w:r>
    </w:p>
    <w:p w:rsidR="00485392" w:rsidRPr="00E00E2D" w:rsidRDefault="00485392" w:rsidP="00485392">
      <w:pPr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 xml:space="preserve">*בנוסף לרשות המעוניינים </w:t>
      </w:r>
      <w:r w:rsidRPr="00E00E2D">
        <w:rPr>
          <w:rFonts w:cs="David"/>
          <w:sz w:val="24"/>
          <w:szCs w:val="24"/>
          <w:rtl/>
        </w:rPr>
        <w:t>–</w:t>
      </w:r>
      <w:r w:rsidRPr="00E00E2D">
        <w:rPr>
          <w:rFonts w:cs="David" w:hint="cs"/>
          <w:sz w:val="24"/>
          <w:szCs w:val="24"/>
          <w:rtl/>
        </w:rPr>
        <w:t xml:space="preserve"> מזנון הבית. (בתשלום).     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>בסיום הפעילויות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lastRenderedPageBreak/>
        <w:t xml:space="preserve"> נעבור לחלק הקולינרי של היום...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>צוות מלצרים חייכני ומסור,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 xml:space="preserve"> יגיש ארוחת צהריים עשירה ומפנקת על קו החוף...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u w:val="single"/>
          <w:rtl/>
        </w:rPr>
      </w:pPr>
      <w:r w:rsidRPr="00E00E2D">
        <w:rPr>
          <w:rFonts w:cs="David" w:hint="cs"/>
          <w:sz w:val="24"/>
          <w:szCs w:val="24"/>
          <w:u w:val="single"/>
          <w:rtl/>
        </w:rPr>
        <w:t>מנה ראשונה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>5 סוגי סלטים לבחירה (הבחירה היא שלכם)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>אורז, תפוחי אדמה, ספגטי ברוטב עגבניות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u w:val="single"/>
          <w:rtl/>
        </w:rPr>
      </w:pPr>
      <w:r w:rsidRPr="00E00E2D">
        <w:rPr>
          <w:rFonts w:cs="David" w:hint="cs"/>
          <w:sz w:val="24"/>
          <w:szCs w:val="24"/>
          <w:u w:val="single"/>
          <w:rtl/>
        </w:rPr>
        <w:t>מנה עיקרית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>קבב מעודן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 xml:space="preserve">המבורגר 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>צ'וריסוס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>סטייק אנטריקוט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u w:val="single"/>
          <w:rtl/>
        </w:rPr>
      </w:pPr>
      <w:r w:rsidRPr="00E00E2D">
        <w:rPr>
          <w:rFonts w:cs="David" w:hint="cs"/>
          <w:sz w:val="24"/>
          <w:szCs w:val="24"/>
          <w:u w:val="single"/>
          <w:rtl/>
        </w:rPr>
        <w:t>קינוח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rtl/>
        </w:rPr>
      </w:pPr>
      <w:r w:rsidRPr="00E00E2D">
        <w:rPr>
          <w:rFonts w:cs="David" w:hint="cs"/>
          <w:sz w:val="24"/>
          <w:szCs w:val="24"/>
          <w:rtl/>
        </w:rPr>
        <w:t>אבטיח, מלון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  <w:u w:val="single"/>
          <w:rtl/>
        </w:rPr>
      </w:pPr>
      <w:r w:rsidRPr="00E00E2D">
        <w:rPr>
          <w:rFonts w:cs="David" w:hint="cs"/>
          <w:sz w:val="24"/>
          <w:szCs w:val="24"/>
          <w:u w:val="single"/>
          <w:rtl/>
        </w:rPr>
        <w:t>שתייה</w:t>
      </w:r>
    </w:p>
    <w:p w:rsidR="00485392" w:rsidRPr="00E00E2D" w:rsidRDefault="00485392" w:rsidP="00485392">
      <w:pPr>
        <w:ind w:left="720"/>
        <w:rPr>
          <w:rFonts w:cs="David"/>
          <w:sz w:val="24"/>
          <w:szCs w:val="24"/>
        </w:rPr>
      </w:pPr>
      <w:r w:rsidRPr="00E00E2D">
        <w:rPr>
          <w:rFonts w:cs="David" w:hint="cs"/>
          <w:sz w:val="24"/>
          <w:szCs w:val="24"/>
          <w:rtl/>
        </w:rPr>
        <w:t>מוגזים, מים, מיץ תפוזים</w:t>
      </w:r>
    </w:p>
    <w:p w:rsidR="00791FC4" w:rsidRDefault="00791FC4">
      <w:pPr>
        <w:rPr>
          <w:rFonts w:hint="cs"/>
        </w:rPr>
      </w:pPr>
    </w:p>
    <w:p w:rsidR="006D30BA" w:rsidRPr="00DC4247" w:rsidRDefault="00EA35FB" w:rsidP="006D30BA">
      <w:pPr>
        <w:spacing w:after="0" w:line="240" w:lineRule="auto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  <w:t>מינימום לחיוב 30 משתתפים</w:t>
      </w:r>
    </w:p>
    <w:p w:rsidR="00791FC4" w:rsidRPr="004A59B7" w:rsidRDefault="004A59B7" w:rsidP="004A59B7">
      <w:pPr>
        <w:jc w:val="center"/>
        <w:rPr>
          <w:rFonts w:cs="David"/>
          <w:b/>
          <w:bCs/>
          <w:u w:val="single"/>
          <w:rtl/>
        </w:rPr>
      </w:pPr>
      <w:r w:rsidRPr="004A59B7">
        <w:rPr>
          <w:rFonts w:cs="David" w:hint="cs"/>
          <w:b/>
          <w:bCs/>
          <w:u w:val="single"/>
          <w:rtl/>
        </w:rPr>
        <w:t>לפרטים נוספים והזמנות</w:t>
      </w:r>
    </w:p>
    <w:p w:rsidR="004A59B7" w:rsidRPr="004A59B7" w:rsidRDefault="004A59B7" w:rsidP="004A59B7">
      <w:pPr>
        <w:jc w:val="center"/>
        <w:rPr>
          <w:rFonts w:cs="David"/>
          <w:b/>
          <w:bCs/>
          <w:u w:val="single"/>
          <w:rtl/>
        </w:rPr>
      </w:pPr>
      <w:r w:rsidRPr="004A59B7">
        <w:rPr>
          <w:rFonts w:cs="David" w:hint="cs"/>
          <w:b/>
          <w:bCs/>
          <w:u w:val="single"/>
          <w:rtl/>
        </w:rPr>
        <w:t>דנה בלאו -04-88736058</w:t>
      </w:r>
    </w:p>
    <w:p w:rsidR="004A59B7" w:rsidRPr="004A59B7" w:rsidRDefault="004A59B7" w:rsidP="004A59B7">
      <w:pPr>
        <w:jc w:val="center"/>
        <w:rPr>
          <w:rFonts w:cs="David"/>
          <w:b/>
          <w:bCs/>
          <w:u w:val="single"/>
          <w:rtl/>
        </w:rPr>
      </w:pPr>
      <w:r w:rsidRPr="004A59B7">
        <w:rPr>
          <w:rFonts w:cs="David" w:hint="cs"/>
          <w:b/>
          <w:bCs/>
          <w:u w:val="single"/>
          <w:rtl/>
        </w:rPr>
        <w:t>נייד-050-8939091</w:t>
      </w:r>
    </w:p>
    <w:p w:rsidR="004A59B7" w:rsidRPr="004A59B7" w:rsidRDefault="004A59B7" w:rsidP="004A59B7">
      <w:pPr>
        <w:jc w:val="center"/>
        <w:rPr>
          <w:rFonts w:cs="David"/>
          <w:b/>
          <w:bCs/>
          <w:u w:val="single"/>
        </w:rPr>
      </w:pPr>
      <w:r w:rsidRPr="004A59B7">
        <w:rPr>
          <w:rFonts w:cs="David" w:hint="cs"/>
          <w:b/>
          <w:bCs/>
          <w:u w:val="single"/>
          <w:rtl/>
        </w:rPr>
        <w:t>מייל</w:t>
      </w:r>
      <w:r w:rsidRPr="004A59B7">
        <w:rPr>
          <w:rFonts w:cs="David"/>
          <w:b/>
          <w:bCs/>
          <w:u w:val="single"/>
        </w:rPr>
        <w:t>-blaudana@gmail.com</w:t>
      </w:r>
    </w:p>
    <w:p w:rsidR="00791FC4" w:rsidRPr="00791FC4" w:rsidRDefault="00791FC4" w:rsidP="00791FC4"/>
    <w:p w:rsidR="00791FC4" w:rsidRPr="00791FC4" w:rsidRDefault="00791FC4" w:rsidP="00791FC4"/>
    <w:p w:rsidR="00791FC4" w:rsidRPr="00791FC4" w:rsidRDefault="00791FC4" w:rsidP="00791FC4"/>
    <w:p w:rsidR="00791FC4" w:rsidRDefault="00791FC4" w:rsidP="00791FC4"/>
    <w:p w:rsidR="000636CD" w:rsidRPr="00791FC4" w:rsidRDefault="00791FC4" w:rsidP="00791FC4">
      <w:pPr>
        <w:tabs>
          <w:tab w:val="left" w:pos="2276"/>
        </w:tabs>
      </w:pPr>
      <w:r>
        <w:rPr>
          <w:rtl/>
        </w:rPr>
        <w:tab/>
      </w:r>
    </w:p>
    <w:sectPr w:rsidR="000636CD" w:rsidRPr="00791FC4" w:rsidSect="00933FF4">
      <w:head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D90" w:rsidRDefault="00202D90" w:rsidP="008E40A7">
      <w:pPr>
        <w:spacing w:after="0" w:line="240" w:lineRule="auto"/>
      </w:pPr>
      <w:r>
        <w:separator/>
      </w:r>
    </w:p>
  </w:endnote>
  <w:endnote w:type="continuationSeparator" w:id="1">
    <w:p w:rsidR="00202D90" w:rsidRDefault="00202D90" w:rsidP="008E4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D90" w:rsidRDefault="00202D90" w:rsidP="008E40A7">
      <w:pPr>
        <w:spacing w:after="0" w:line="240" w:lineRule="auto"/>
      </w:pPr>
      <w:r>
        <w:separator/>
      </w:r>
    </w:p>
  </w:footnote>
  <w:footnote w:type="continuationSeparator" w:id="1">
    <w:p w:rsidR="00202D90" w:rsidRDefault="00202D90" w:rsidP="008E4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0A7" w:rsidRDefault="00791FC4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-1152525</wp:posOffset>
          </wp:positionH>
          <wp:positionV relativeFrom="paragraph">
            <wp:posOffset>-449580</wp:posOffset>
          </wp:positionV>
          <wp:extent cx="7572375" cy="10707370"/>
          <wp:effectExtent l="19050" t="0" r="9525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7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4E6316"/>
    <w:multiLevelType w:val="hybridMultilevel"/>
    <w:tmpl w:val="06B010A4"/>
    <w:lvl w:ilvl="0" w:tplc="DE94824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31317B1"/>
    <w:multiLevelType w:val="hybridMultilevel"/>
    <w:tmpl w:val="13866694"/>
    <w:lvl w:ilvl="0" w:tplc="98100F9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992C4B"/>
    <w:rsid w:val="000636CD"/>
    <w:rsid w:val="001E540A"/>
    <w:rsid w:val="00202D90"/>
    <w:rsid w:val="003933B4"/>
    <w:rsid w:val="00485392"/>
    <w:rsid w:val="0049276A"/>
    <w:rsid w:val="004A59B7"/>
    <w:rsid w:val="004E3C9F"/>
    <w:rsid w:val="006D30BA"/>
    <w:rsid w:val="00754A65"/>
    <w:rsid w:val="00791FC4"/>
    <w:rsid w:val="0083120D"/>
    <w:rsid w:val="00832288"/>
    <w:rsid w:val="00897404"/>
    <w:rsid w:val="008E40A7"/>
    <w:rsid w:val="00933FF4"/>
    <w:rsid w:val="00992C4B"/>
    <w:rsid w:val="009F7D14"/>
    <w:rsid w:val="00B44603"/>
    <w:rsid w:val="00BC0243"/>
    <w:rsid w:val="00C21979"/>
    <w:rsid w:val="00DD4936"/>
    <w:rsid w:val="00EA35FB"/>
    <w:rsid w:val="00EA54A3"/>
    <w:rsid w:val="00F64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0BA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0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E40A7"/>
  </w:style>
  <w:style w:type="paragraph" w:styleId="a5">
    <w:name w:val="footer"/>
    <w:basedOn w:val="a"/>
    <w:link w:val="a6"/>
    <w:uiPriority w:val="99"/>
    <w:unhideWhenUsed/>
    <w:rsid w:val="008E40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E40A7"/>
  </w:style>
  <w:style w:type="paragraph" w:styleId="a7">
    <w:name w:val="Balloon Text"/>
    <w:basedOn w:val="a"/>
    <w:link w:val="a8"/>
    <w:uiPriority w:val="99"/>
    <w:semiHidden/>
    <w:unhideWhenUsed/>
    <w:rsid w:val="008E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8E40A7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6D30BA"/>
    <w:rPr>
      <w:b/>
      <w:bCs/>
    </w:rPr>
  </w:style>
  <w:style w:type="paragraph" w:styleId="aa">
    <w:name w:val="Plain Text"/>
    <w:basedOn w:val="a"/>
    <w:link w:val="ab"/>
    <w:rsid w:val="006D30B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b">
    <w:name w:val="טקסט רגיל תו"/>
    <w:basedOn w:val="a0"/>
    <w:link w:val="aa"/>
    <w:rsid w:val="006D30BA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hofzemach.co.il/images/park/pic_park9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hofzemach.co.il/images/beach-club/pic_club2.jp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1504;&#1497;&#1497;&#1512;%20&#1502;&#1499;&#1514;&#1489;&#1497;&#1501;%20&#1491;&#1504;&#1492;%20&#1489;&#1500;&#1488;&#1493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דנה בלאו</Template>
  <TotalTime>1</TotalTime>
  <Pages>2</Pages>
  <Words>223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2013-04-19T12:04:00Z</cp:lastPrinted>
  <dcterms:created xsi:type="dcterms:W3CDTF">2014-02-27T09:06:00Z</dcterms:created>
  <dcterms:modified xsi:type="dcterms:W3CDTF">2014-02-27T09:06:00Z</dcterms:modified>
</cp:coreProperties>
</file>